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65121" w14:textId="77777777" w:rsidR="005E66C2" w:rsidRPr="0055766A" w:rsidRDefault="00360F62" w:rsidP="0055766A">
      <w:pPr>
        <w:pStyle w:val="Title"/>
        <w:jc w:val="both"/>
        <w:rPr>
          <w:rFonts w:ascii="Old London" w:eastAsia="Brush Script MT" w:hAnsi="Old London" w:cs="Ayuthaya"/>
          <w:caps w:val="0"/>
          <w:color w:val="000000" w:themeColor="text1"/>
          <w:spacing w:val="20"/>
          <w:sz w:val="126"/>
          <w:szCs w:val="1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5766A">
        <w:rPr>
          <w:rFonts w:ascii="Old London" w:eastAsia="Brush Script MT" w:hAnsi="Old London" w:cs="Ayuthaya"/>
          <w:caps w:val="0"/>
          <w:noProof/>
          <w:color w:val="000000" w:themeColor="text1"/>
          <w:spacing w:val="20"/>
          <w:sz w:val="126"/>
          <w:szCs w:val="126"/>
          <w:lang w:eastAsia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227F724B" wp14:editId="0E507327">
                <wp:simplePos x="0" y="0"/>
                <wp:positionH relativeFrom="page">
                  <wp:posOffset>1009934</wp:posOffset>
                </wp:positionH>
                <wp:positionV relativeFrom="page">
                  <wp:posOffset>1022635</wp:posOffset>
                </wp:positionV>
                <wp:extent cx="8009890" cy="833462"/>
                <wp:effectExtent l="0" t="12700" r="29210" b="1778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833462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C61AF" id="Text border lines" o:spid="_x0000_s1026" alt="Design Element" style="position:absolute;margin-left:79.5pt;margin-top:80.5pt;width:630.7pt;height:65.65pt;z-index:-251645441;mso-position-horizontal-relative:page;mso-position-vertical-relative:page;mso-width-relative:margin;mso-height-relative:margin" coordsize="80126,6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" o:allowincell="f">
                <v:group id="Group 28" o:spid="_x0000_s1027" style="position:absolute;width:31729;height:6573" coordsize="25197,6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" strokecolor="black [3213]" strokeweight="2.25pt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" strokecolor="black [3213]" strokeweight="2.25pt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" strokecolor="black [3213]" strokeweight="2.25pt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" strokecolor="black [3213]" strokeweight="2.25pt"/>
                </v:group>
                <w10:wrap anchorx="page" anchory="page"/>
              </v:group>
            </w:pict>
          </mc:Fallback>
        </mc:AlternateContent>
      </w:r>
      <w:r w:rsidR="0055766A" w:rsidRPr="0055766A">
        <w:rPr>
          <w:rFonts w:ascii="Old London" w:eastAsia="Brush Script MT" w:hAnsi="Old London" w:cs="Ayuthaya"/>
          <w:caps w:val="0"/>
          <w:color w:val="000000" w:themeColor="text1"/>
          <w:spacing w:val="20"/>
          <w:sz w:val="126"/>
          <w:szCs w:val="1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Certificate </w:t>
      </w:r>
      <w:proofErr w:type="gramStart"/>
      <w:r w:rsidR="0055766A" w:rsidRPr="0055766A">
        <w:rPr>
          <w:rFonts w:ascii="Old London" w:eastAsia="Brush Script MT" w:hAnsi="Old London" w:cs="Apple Chancery"/>
          <w:i/>
          <w:caps w:val="0"/>
          <w:color w:val="000000" w:themeColor="text1"/>
          <w:spacing w:val="20"/>
          <w:sz w:val="126"/>
          <w:szCs w:val="1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Of</w:t>
      </w:r>
      <w:proofErr w:type="gramEnd"/>
      <w:r w:rsidR="0055766A" w:rsidRPr="0055766A">
        <w:rPr>
          <w:rFonts w:ascii="Old London" w:eastAsia="Brush Script MT" w:hAnsi="Old London" w:cs="Ayuthaya"/>
          <w:caps w:val="0"/>
          <w:color w:val="000000" w:themeColor="text1"/>
          <w:spacing w:val="20"/>
          <w:sz w:val="126"/>
          <w:szCs w:val="1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Achievement</w:t>
      </w:r>
    </w:p>
    <w:p w14:paraId="6BF34F27" w14:textId="77777777" w:rsidR="005E66C2" w:rsidRPr="0055766A" w:rsidRDefault="00F3684D" w:rsidP="0055766A">
      <w:pPr>
        <w:pStyle w:val="Heading1"/>
        <w:ind w:right="-18"/>
        <w:rPr>
          <w:rFonts w:ascii="Edwardian Script ITC" w:hAnsi="Edwardian Script ITC"/>
          <w:sz w:val="28"/>
        </w:rPr>
      </w:pPr>
      <w:r w:rsidRPr="0055766A">
        <w:rPr>
          <w:rFonts w:ascii="Edwardian Script ITC" w:hAnsi="Edwardian Script ITC"/>
          <w:sz w:val="28"/>
        </w:rPr>
        <w:t xml:space="preserve"> </w:t>
      </w:r>
    </w:p>
    <w:p w14:paraId="70308825" w14:textId="77777777" w:rsidR="005E66C2" w:rsidRPr="00E134DC" w:rsidRDefault="00360F62">
      <w:pPr>
        <w:rPr>
          <w:sz w:val="36"/>
        </w:rPr>
      </w:pPr>
      <w:r w:rsidRPr="00360F62">
        <w:rPr>
          <w:rFonts w:ascii="Edwardian Script ITC" w:hAnsi="Edwardian Script ITC"/>
          <w:noProof/>
          <w:sz w:val="24"/>
        </w:rPr>
        <w:drawing>
          <wp:anchor distT="0" distB="0" distL="114300" distR="114300" simplePos="0" relativeHeight="251675135" behindDoc="1" locked="0" layoutInCell="1" allowOverlap="1" wp14:anchorId="3F5E52B8" wp14:editId="2098357C">
            <wp:simplePos x="0" y="0"/>
            <wp:positionH relativeFrom="column">
              <wp:posOffset>1395095</wp:posOffset>
            </wp:positionH>
            <wp:positionV relativeFrom="paragraph">
              <wp:posOffset>31996</wp:posOffset>
            </wp:positionV>
            <wp:extent cx="5164455" cy="1463040"/>
            <wp:effectExtent l="0" t="0" r="4445" b="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_golden_8_inches 2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F62">
        <w:rPr>
          <w:sz w:val="32"/>
        </w:rPr>
        <w:t>HAS SUCCESSFULLY MASTERED</w:t>
      </w:r>
      <w:r w:rsidR="00F3684D" w:rsidRPr="00E134DC">
        <w:rPr>
          <w:sz w:val="36"/>
        </w:rPr>
        <w:t xml:space="preserve"> </w:t>
      </w:r>
      <w:r w:rsidR="009833E8" w:rsidRPr="00E134DC">
        <w:rPr>
          <w:sz w:val="36"/>
        </w:rPr>
        <w:t xml:space="preserve"> </w:t>
      </w:r>
    </w:p>
    <w:p w14:paraId="10E3F2BF" w14:textId="77777777" w:rsidR="003230FA" w:rsidRPr="00360F62" w:rsidRDefault="003230FA" w:rsidP="00006B66">
      <w:pPr>
        <w:pStyle w:val="Heading2"/>
        <w:rPr>
          <w:rFonts w:ascii="Apple Chancery" w:hAnsi="Apple Chancery" w:cs="Apple Chancery"/>
          <w:b/>
          <w:bCs/>
          <w:sz w:val="90"/>
          <w:szCs w:val="9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sq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lim="800000"/>
          </w14:textOutline>
        </w:rPr>
      </w:pPr>
    </w:p>
    <w:p w14:paraId="13E4543E" w14:textId="77777777" w:rsidR="003230FA" w:rsidRPr="00E134DC" w:rsidRDefault="00360F62" w:rsidP="00006B66">
      <w:pPr>
        <w:pStyle w:val="Heading2"/>
        <w:rPr>
          <w:rFonts w:eastAsiaTheme="minorEastAsia" w:cstheme="minorBidi"/>
          <w:caps w:val="0"/>
          <w:sz w:val="32"/>
        </w:rPr>
      </w:pPr>
      <w:r>
        <w:rPr>
          <w:rFonts w:eastAsiaTheme="minorEastAsia" w:cstheme="minorBidi"/>
          <w:caps w:val="0"/>
          <w:sz w:val="28"/>
        </w:rPr>
        <w:t>T</w:t>
      </w:r>
      <w:r w:rsidRPr="00E134DC">
        <w:rPr>
          <w:rFonts w:eastAsiaTheme="minorEastAsia" w:cstheme="minorBidi"/>
          <w:caps w:val="0"/>
          <w:sz w:val="28"/>
        </w:rPr>
        <w:t>O</w:t>
      </w:r>
    </w:p>
    <w:p w14:paraId="3980939C" w14:textId="77777777" w:rsidR="003230FA" w:rsidRDefault="00360F62" w:rsidP="00006B66">
      <w:pPr>
        <w:pStyle w:val="Heading2"/>
        <w:rPr>
          <w:rFonts w:ascii="Apple Chancery" w:hAnsi="Apple Chancery" w:cs="Apple Chancery"/>
          <w:b/>
          <w:bCs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sq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lim="800000"/>
          </w14:textOutline>
        </w:rPr>
      </w:pPr>
      <w:r w:rsidRPr="00E134DC">
        <w:rPr>
          <w:rFonts w:ascii="Apple Chancery" w:hAnsi="Apple Chancery" w:cs="Apple Chancery"/>
          <w:b/>
          <w:bCs/>
          <w:noProof/>
          <w:sz w:val="21"/>
          <w:szCs w:val="24"/>
        </w:rPr>
        <w:drawing>
          <wp:anchor distT="0" distB="0" distL="114300" distR="114300" simplePos="0" relativeHeight="251674111" behindDoc="1" locked="0" layoutInCell="1" allowOverlap="1" wp14:anchorId="0A48AB52" wp14:editId="20E11107">
            <wp:simplePos x="0" y="0"/>
            <wp:positionH relativeFrom="column">
              <wp:posOffset>1028065</wp:posOffset>
            </wp:positionH>
            <wp:positionV relativeFrom="paragraph">
              <wp:posOffset>72712</wp:posOffset>
            </wp:positionV>
            <wp:extent cx="6053455" cy="8070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_subtilte_golden_8_inches_across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B8D49" w14:textId="77777777" w:rsidR="003230FA" w:rsidRPr="00360F62" w:rsidRDefault="00360F62" w:rsidP="00006B66">
      <w:pPr>
        <w:pStyle w:val="Heading2"/>
        <w:rPr>
          <w:rFonts w:ascii="Apple Chancery" w:hAnsi="Apple Chancery" w:cs="Apple Chancery"/>
          <w:b/>
          <w:bCs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sq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lim="800000"/>
          </w14:textOutline>
        </w:rPr>
      </w:pPr>
      <w:r>
        <w:rPr>
          <w:rFonts w:ascii="Apple Chancery" w:hAnsi="Apple Chancery" w:cs="Apple Chancery"/>
          <w:b/>
          <w:bCs/>
          <w:sz w:val="28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sq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lim="800000"/>
          </w14:textOutline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14:paraId="35B164CB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1457D32F" w14:textId="77777777" w:rsidR="008B62B2" w:rsidRDefault="003F77FA">
            <w:pPr>
              <w:spacing w:after="0" w:line="240" w:lineRule="auto"/>
            </w:pPr>
            <w:r>
              <w:rPr>
                <w:rFonts w:ascii="Apple Chancery" w:hAnsi="Apple Chancery" w:cs="Apple Chancery"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063" behindDoc="1" locked="0" layoutInCell="1" allowOverlap="1" wp14:anchorId="755701C5" wp14:editId="25EBE6A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11430</wp:posOffset>
                  </wp:positionV>
                  <wp:extent cx="2169795" cy="1998345"/>
                  <wp:effectExtent l="0" t="0" r="1905" b="0"/>
                  <wp:wrapNone/>
                  <wp:docPr id="4" name="Picture 4" descr="A person riding a hor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harge knight in blackno b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14:paraId="4AABBA05" w14:textId="77777777" w:rsidTr="003230FA">
              <w:trPr>
                <w:trHeight w:val="1008"/>
                <w:jc w:val="right"/>
              </w:trPr>
              <w:tc>
                <w:tcPr>
                  <w:tcW w:w="2412" w:type="dxa"/>
                  <w:vAlign w:val="bottom"/>
                </w:tcPr>
                <w:p w14:paraId="084D6541" w14:textId="77777777" w:rsidR="008B62B2" w:rsidRPr="00CE00DA" w:rsidRDefault="00CE00DA" w:rsidP="00CE00DA">
                  <w:pPr>
                    <w:pStyle w:val="Heading3"/>
                    <w:jc w:val="right"/>
                    <w:rPr>
                      <w:rFonts w:cstheme="minorHAnsi"/>
                      <w:iCs/>
                      <w:caps w:val="0"/>
                      <w:sz w:val="36"/>
                      <w:szCs w:val="26"/>
                    </w:rPr>
                  </w:pPr>
                  <w:r w:rsidRPr="00CE00DA">
                    <w:rPr>
                      <w:rFonts w:cstheme="minorHAnsi"/>
                      <w:iCs/>
                      <w:caps w:val="0"/>
                      <w:sz w:val="32"/>
                      <w:szCs w:val="26"/>
                    </w:rPr>
                    <w:t>PRESENTED BY:</w:t>
                  </w:r>
                </w:p>
              </w:tc>
              <w:tc>
                <w:tcPr>
                  <w:tcW w:w="6192" w:type="dxa"/>
                  <w:vAlign w:val="bottom"/>
                </w:tcPr>
                <w:p w14:paraId="1C32246A" w14:textId="459897AB" w:rsidR="008B62B2" w:rsidRPr="00F53A37" w:rsidRDefault="008B62B2" w:rsidP="008B62B2">
                  <w:pPr>
                    <w:pStyle w:val="Heading4"/>
                    <w:rPr>
                      <w:rFonts w:asciiTheme="minorHAnsi" w:hAnsiTheme="minorHAnsi" w:cstheme="minorHAnsi"/>
                      <w:sz w:val="40"/>
                    </w:rPr>
                  </w:pPr>
                </w:p>
              </w:tc>
            </w:tr>
            <w:tr w:rsidR="003230FA" w:rsidRPr="008B62B2" w14:paraId="14D378EB" w14:textId="77777777" w:rsidTr="003230FA">
              <w:trPr>
                <w:trHeight w:val="1008"/>
                <w:jc w:val="right"/>
              </w:trPr>
              <w:tc>
                <w:tcPr>
                  <w:tcW w:w="2412" w:type="dxa"/>
                  <w:vAlign w:val="bottom"/>
                </w:tcPr>
                <w:p w14:paraId="390C1E8B" w14:textId="77777777" w:rsidR="003230FA" w:rsidRPr="00CE00DA" w:rsidRDefault="00CE00DA" w:rsidP="00CE00DA">
                  <w:pPr>
                    <w:pStyle w:val="Heading3"/>
                    <w:rPr>
                      <w:rFonts w:cstheme="minorHAnsi"/>
                    </w:rPr>
                  </w:pPr>
                  <w:r w:rsidRPr="00CE00DA">
                    <w:rPr>
                      <w:rFonts w:cstheme="minorHAnsi"/>
                      <w:iCs/>
                      <w:caps w:val="0"/>
                      <w:sz w:val="32"/>
                      <w:szCs w:val="26"/>
                    </w:rPr>
                    <w:t>FROM:</w:t>
                  </w:r>
                </w:p>
              </w:tc>
              <w:tc>
                <w:tcPr>
                  <w:tcW w:w="6192" w:type="dxa"/>
                  <w:vAlign w:val="bottom"/>
                </w:tcPr>
                <w:p w14:paraId="20FC9456" w14:textId="14C1CD1F" w:rsidR="003230FA" w:rsidRPr="00360F62" w:rsidRDefault="003230FA" w:rsidP="008B62B2">
                  <w:pPr>
                    <w:pStyle w:val="Heading4"/>
                    <w:rPr>
                      <w:rFonts w:asciiTheme="minorHAnsi" w:hAnsiTheme="minorHAnsi" w:cstheme="minorHAnsi"/>
                      <w:sz w:val="40"/>
                    </w:rPr>
                  </w:pPr>
                </w:p>
              </w:tc>
            </w:tr>
            <w:tr w:rsidR="008B62B2" w:rsidRPr="008B62B2" w14:paraId="73F802E8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0FD28267" w14:textId="77777777" w:rsidR="008B62B2" w:rsidRPr="00CE00DA" w:rsidRDefault="00CE00DA" w:rsidP="00CE00DA">
                  <w:pPr>
                    <w:pStyle w:val="Heading3"/>
                    <w:rPr>
                      <w:rFonts w:cstheme="minorHAnsi"/>
                      <w:iCs/>
                      <w:caps w:val="0"/>
                      <w:sz w:val="20"/>
                      <w:szCs w:val="20"/>
                    </w:rPr>
                  </w:pPr>
                  <w:r>
                    <w:rPr>
                      <w:rFonts w:cstheme="minorHAnsi"/>
                      <w:iCs/>
                      <w:caps w:val="0"/>
                      <w:sz w:val="32"/>
                      <w:szCs w:val="20"/>
                    </w:rPr>
                    <w:t>DATE</w:t>
                  </w:r>
                  <w:r w:rsidRPr="00CE00DA">
                    <w:rPr>
                      <w:rFonts w:cstheme="minorHAnsi"/>
                      <w:iCs/>
                      <w:caps w:val="0"/>
                      <w:sz w:val="32"/>
                      <w:szCs w:val="20"/>
                    </w:rPr>
                    <w:t>:</w:t>
                  </w:r>
                </w:p>
              </w:tc>
              <w:tc>
                <w:tcPr>
                  <w:tcW w:w="6192" w:type="dxa"/>
                  <w:vAlign w:val="bottom"/>
                </w:tcPr>
                <w:p w14:paraId="19E15148" w14:textId="7F8A2324" w:rsidR="008B62B2" w:rsidRPr="00B8113F" w:rsidRDefault="008B62B2" w:rsidP="008B62B2">
                  <w:pPr>
                    <w:pStyle w:val="Heading4"/>
                    <w:rPr>
                      <w:rFonts w:asciiTheme="minorHAnsi" w:hAnsiTheme="minorHAnsi" w:cstheme="minorHAnsi"/>
                      <w:b/>
                      <w:i w:val="0"/>
                      <w:sz w:val="40"/>
                    </w:rPr>
                  </w:pPr>
                  <w:bookmarkStart w:id="0" w:name="_GoBack"/>
                  <w:bookmarkEnd w:id="0"/>
                </w:p>
              </w:tc>
            </w:tr>
          </w:tbl>
          <w:p w14:paraId="0C9470A0" w14:textId="77777777" w:rsidR="008B62B2" w:rsidRDefault="008B62B2">
            <w:pPr>
              <w:spacing w:after="0" w:line="240" w:lineRule="auto"/>
            </w:pPr>
          </w:p>
        </w:tc>
      </w:tr>
    </w:tbl>
    <w:p w14:paraId="7174A233" w14:textId="77777777" w:rsidR="00982BCF" w:rsidRDefault="00982BCF" w:rsidP="00842D2C">
      <w:pPr>
        <w:pStyle w:val="NoSpacing"/>
        <w:jc w:val="both"/>
      </w:pPr>
    </w:p>
    <w:sectPr w:rsidR="00982BCF" w:rsidSect="00842D2C">
      <w:headerReference w:type="default" r:id="rId13"/>
      <w:footerReference w:type="default" r:id="rId14"/>
      <w:headerReference w:type="first" r:id="rId15"/>
      <w:pgSz w:w="15840" w:h="12240" w:orient="landscape"/>
      <w:pgMar w:top="1611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A7EC48" w14:textId="77777777" w:rsidR="008746D9" w:rsidRDefault="008746D9">
      <w:pPr>
        <w:spacing w:after="0" w:line="240" w:lineRule="auto"/>
      </w:pPr>
      <w:r>
        <w:separator/>
      </w:r>
    </w:p>
  </w:endnote>
  <w:endnote w:type="continuationSeparator" w:id="0">
    <w:p w14:paraId="6FD0A52C" w14:textId="77777777" w:rsidR="008746D9" w:rsidRDefault="00874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Old London">
    <w:panose1 w:val="02000503020000020004"/>
    <w:charset w:val="00"/>
    <w:family w:val="auto"/>
    <w:pitch w:val="variable"/>
    <w:sig w:usb0="8000000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69C653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4B5A4" w14:textId="77777777" w:rsidR="008746D9" w:rsidRDefault="008746D9">
      <w:pPr>
        <w:spacing w:after="0" w:line="240" w:lineRule="auto"/>
      </w:pPr>
      <w:r>
        <w:separator/>
      </w:r>
    </w:p>
  </w:footnote>
  <w:footnote w:type="continuationSeparator" w:id="0">
    <w:p w14:paraId="04EC1A60" w14:textId="77777777" w:rsidR="008746D9" w:rsidRDefault="00874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A7563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6E5B2527" wp14:editId="39AD2E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0F70D8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&#13;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&#13;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&#13;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D067F" w14:textId="77777777"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43DF818F" wp14:editId="707A167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12700" t="12700" r="8890" b="1651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prstClr val="black"/>
                            <a:srgbClr val="B98841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77340F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" stroked="t" strokecolor="black [3213]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" filled="f" strokecolor="black [3213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" stroked="t" strokecolor="black [3213]">
                <v:imagedata r:id="rId4" o:title="" recolortarget="black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FBF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1F5520"/>
    <w:rsid w:val="003230FA"/>
    <w:rsid w:val="00360F62"/>
    <w:rsid w:val="003F77FA"/>
    <w:rsid w:val="004260A4"/>
    <w:rsid w:val="00442795"/>
    <w:rsid w:val="004F1A3A"/>
    <w:rsid w:val="0055766A"/>
    <w:rsid w:val="00575585"/>
    <w:rsid w:val="00581C4F"/>
    <w:rsid w:val="005B2209"/>
    <w:rsid w:val="005E66C2"/>
    <w:rsid w:val="006D6821"/>
    <w:rsid w:val="007456EE"/>
    <w:rsid w:val="00770C9F"/>
    <w:rsid w:val="007C49DA"/>
    <w:rsid w:val="007D7E74"/>
    <w:rsid w:val="00842D2C"/>
    <w:rsid w:val="00842E81"/>
    <w:rsid w:val="00873E8C"/>
    <w:rsid w:val="008746D9"/>
    <w:rsid w:val="008A5513"/>
    <w:rsid w:val="008B62B2"/>
    <w:rsid w:val="00982BCF"/>
    <w:rsid w:val="009833E8"/>
    <w:rsid w:val="00A3264F"/>
    <w:rsid w:val="00A36B7F"/>
    <w:rsid w:val="00AF4037"/>
    <w:rsid w:val="00B36BA2"/>
    <w:rsid w:val="00B8113F"/>
    <w:rsid w:val="00BF5FBF"/>
    <w:rsid w:val="00CB7AE8"/>
    <w:rsid w:val="00CE00DA"/>
    <w:rsid w:val="00D741D7"/>
    <w:rsid w:val="00DD1D5B"/>
    <w:rsid w:val="00DF562D"/>
    <w:rsid w:val="00E134DC"/>
    <w:rsid w:val="00E72630"/>
    <w:rsid w:val="00EC001B"/>
    <w:rsid w:val="00F127B6"/>
    <w:rsid w:val="00F3684D"/>
    <w:rsid w:val="00F53A37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1906E"/>
  <w15:docId w15:val="{E54E47E5-4BA9-654C-BC28-12B9A19A5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immi%20Byler/Downloads/TF04040173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1E7922-4F74-D84B-971C-60E527DEE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TF04040173.dotx</Template>
  <TotalTime>12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keywords/>
  <cp:lastModifiedBy>Jimmi Byler</cp:lastModifiedBy>
  <cp:revision>4</cp:revision>
  <cp:lastPrinted>2019-06-11T20:17:00Z</cp:lastPrinted>
  <dcterms:created xsi:type="dcterms:W3CDTF">2019-04-18T20:37:00Z</dcterms:created>
  <dcterms:modified xsi:type="dcterms:W3CDTF">2019-06-11T20:18:00Z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